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B54" w:rsidRPr="009D7B54" w:rsidRDefault="009D7B54" w:rsidP="009D7B54">
      <w:pPr>
        <w:jc w:val="center"/>
        <w:rPr>
          <w:b/>
          <w:sz w:val="32"/>
          <w:szCs w:val="32"/>
        </w:rPr>
      </w:pPr>
      <w:r w:rsidRPr="009D7B54">
        <w:rPr>
          <w:b/>
          <w:sz w:val="32"/>
          <w:szCs w:val="32"/>
        </w:rPr>
        <w:t>Scholarship Application Form</w:t>
      </w:r>
    </w:p>
    <w:p w:rsidR="009D7B54" w:rsidRDefault="009D7B54" w:rsidP="009D7B54">
      <w:pPr>
        <w:rPr>
          <w:b/>
        </w:rPr>
      </w:pPr>
    </w:p>
    <w:p w:rsidR="009D7B54" w:rsidRDefault="009D7B54" w:rsidP="009D7B54">
      <w:pPr>
        <w:rPr>
          <w:b/>
        </w:rPr>
      </w:pPr>
      <w:bookmarkStart w:id="0" w:name="_gjdgxs" w:colFirst="0" w:colLast="0"/>
      <w:bookmarkEnd w:id="0"/>
      <w:r>
        <w:t xml:space="preserve">The Cameron Tredgett Foundation encourages applications from (graduating seniors) of Wayland High School who meet the criteria to apply for a </w:t>
      </w:r>
      <w:r>
        <w:rPr>
          <w:b/>
        </w:rPr>
        <w:t>First Year Scholarship</w:t>
      </w:r>
      <w:r>
        <w:t xml:space="preserve"> of $1000.00</w:t>
      </w:r>
      <w:r>
        <w:rPr>
          <w:b/>
        </w:rPr>
        <w:t>.</w:t>
      </w:r>
    </w:p>
    <w:p w:rsidR="009D7B54" w:rsidRDefault="009D7B54" w:rsidP="009D7B54">
      <w:pPr>
        <w:rPr>
          <w:b/>
        </w:rPr>
      </w:pPr>
    </w:p>
    <w:p w:rsidR="009D7B54" w:rsidRDefault="009D7B54" w:rsidP="009D7B54">
      <w:r>
        <w:rPr>
          <w:highlight w:val="white"/>
        </w:rPr>
        <w:t>The purpose of the Foundation is to provide educational funds to support a Wayland High School student planning to attend an accredited college or university.</w:t>
      </w:r>
    </w:p>
    <w:p w:rsidR="009D7B54" w:rsidRDefault="009D7B54" w:rsidP="009D7B54"/>
    <w:p w:rsidR="009D7B54" w:rsidRDefault="009D7B54" w:rsidP="009D7B54">
      <w:r>
        <w:t>Cameron Tredgett entered Wayland High School in September 2014 as a junior having just moved from England with his family.</w:t>
      </w:r>
    </w:p>
    <w:p w:rsidR="009D7B54" w:rsidRDefault="009D7B54" w:rsidP="009D7B54"/>
    <w:p w:rsidR="009D7B54" w:rsidRDefault="009D7B54" w:rsidP="009D7B54">
      <w:r>
        <w:t>Cam was passionate about sports and throughout his school career he played rugby, cricket, field hockey, soccer, and golf. He found any sport that involved a ball quite easy to play. In England he was on a county cricket team and helped the 2016 WHS Golf Team win a state championship.</w:t>
      </w:r>
    </w:p>
    <w:p w:rsidR="009D7B54" w:rsidRDefault="009D7B54" w:rsidP="009D7B54"/>
    <w:p w:rsidR="009D7B54" w:rsidRDefault="009D7B54" w:rsidP="009D7B54">
      <w:r>
        <w:t>Cam’s academic struggles began when he was 4 ½. His first teacher wanted to hold him back a year because he was not moving at the same pace as everyone else. In fourth grade, he was presented an award for academic effort due to his “dogged determination” to do well.</w:t>
      </w:r>
    </w:p>
    <w:p w:rsidR="009D7B54" w:rsidRDefault="009D7B54" w:rsidP="009D7B54"/>
    <w:p w:rsidR="009D7B54" w:rsidRDefault="009D7B54" w:rsidP="009D7B54">
      <w:r>
        <w:t xml:space="preserve">The move to WHS was a turning point for Cam. The Special Education Department noticed Cam wasn’t learning at the level associated with his age and had </w:t>
      </w:r>
      <w:proofErr w:type="gramStart"/>
      <w:r>
        <w:t>him</w:t>
      </w:r>
      <w:proofErr w:type="gramEnd"/>
      <w:r>
        <w:t xml:space="preserve"> tested. The tests identified learning disabilities, including dyslexia and attention deficit disorder. He got the help he needed, his grades improved, and he was accepted at six different colleges.</w:t>
      </w:r>
    </w:p>
    <w:p w:rsidR="009D7B54" w:rsidRDefault="009D7B54" w:rsidP="009D7B54"/>
    <w:p w:rsidR="009D7B54" w:rsidRDefault="009D7B54" w:rsidP="009D7B54">
      <w:r>
        <w:t>As Cam was working through his academic challenges of Dyslexia and ADD, he suffered an episode that brought on anxiety that he first experienced as a young boy. Cam recognized the issues and asked for help. He attended regular therapy sessions to work through his troubles.</w:t>
      </w:r>
    </w:p>
    <w:p w:rsidR="009D7B54" w:rsidRDefault="009D7B54" w:rsidP="009D7B54"/>
    <w:p w:rsidR="009D7B54" w:rsidRDefault="009D7B54" w:rsidP="009D7B54">
      <w:r>
        <w:t xml:space="preserve">We, The Cameron Tredgett Foundation want to recognize those students who, like Cam, are passionate about sports and are working to overcome personal and academic challenges. </w:t>
      </w:r>
    </w:p>
    <w:p w:rsidR="009D7B54" w:rsidRDefault="009D7B54">
      <w:r>
        <w:br w:type="page"/>
      </w:r>
    </w:p>
    <w:p w:rsidR="009D7B54" w:rsidRDefault="009D7B54" w:rsidP="009D7B54">
      <w:bookmarkStart w:id="1" w:name="_GoBack"/>
      <w:bookmarkEnd w:id="1"/>
      <w:r>
        <w:lastRenderedPageBreak/>
        <w:t xml:space="preserve">If you meet the criteria below, please submit an application. </w:t>
      </w:r>
    </w:p>
    <w:p w:rsidR="009D7B54" w:rsidRDefault="009D7B54" w:rsidP="009D7B54"/>
    <w:p w:rsidR="009D7B54" w:rsidRDefault="009D7B54" w:rsidP="009D7B54">
      <w:pPr>
        <w:numPr>
          <w:ilvl w:val="0"/>
          <w:numId w:val="3"/>
        </w:numPr>
        <w:pBdr>
          <w:top w:val="nil"/>
          <w:left w:val="nil"/>
          <w:bottom w:val="nil"/>
          <w:right w:val="nil"/>
          <w:between w:val="nil"/>
        </w:pBdr>
        <w:contextualSpacing/>
      </w:pPr>
      <w:r>
        <w:t>Participate in sports (not restricted to WHS)</w:t>
      </w:r>
    </w:p>
    <w:p w:rsidR="009D7B54" w:rsidRDefault="009D7B54" w:rsidP="009D7B54">
      <w:pPr>
        <w:numPr>
          <w:ilvl w:val="0"/>
          <w:numId w:val="3"/>
        </w:numPr>
        <w:pBdr>
          <w:top w:val="nil"/>
          <w:left w:val="nil"/>
          <w:bottom w:val="nil"/>
          <w:right w:val="nil"/>
          <w:between w:val="nil"/>
        </w:pBdr>
        <w:contextualSpacing/>
      </w:pPr>
      <w:r>
        <w:t>Student in the Special Education program</w:t>
      </w:r>
    </w:p>
    <w:p w:rsidR="009D7B54" w:rsidRDefault="009D7B54" w:rsidP="009D7B54">
      <w:pPr>
        <w:numPr>
          <w:ilvl w:val="0"/>
          <w:numId w:val="3"/>
        </w:numPr>
        <w:pBdr>
          <w:top w:val="nil"/>
          <w:left w:val="nil"/>
          <w:bottom w:val="nil"/>
          <w:right w:val="nil"/>
          <w:between w:val="nil"/>
        </w:pBdr>
        <w:contextualSpacing/>
      </w:pPr>
      <w:r>
        <w:t>Personal Challenge (Physical/Emotional/Other)</w:t>
      </w:r>
    </w:p>
    <w:p w:rsidR="009D7B54" w:rsidRDefault="009D7B54" w:rsidP="009D7B54"/>
    <w:p w:rsidR="009D7B54" w:rsidRDefault="009D7B54" w:rsidP="009D7B54">
      <w:pPr>
        <w:rPr>
          <w:b/>
        </w:rPr>
      </w:pPr>
      <w:r>
        <w:rPr>
          <w:b/>
        </w:rPr>
        <w:t xml:space="preserve">Please deliver your completed application to Mrs. </w:t>
      </w:r>
      <w:proofErr w:type="spellStart"/>
      <w:r>
        <w:rPr>
          <w:b/>
        </w:rPr>
        <w:t>Sacaramone</w:t>
      </w:r>
      <w:proofErr w:type="spellEnd"/>
      <w:r>
        <w:rPr>
          <w:b/>
        </w:rPr>
        <w:t xml:space="preserve"> by May 1</w:t>
      </w:r>
      <w:r>
        <w:rPr>
          <w:b/>
        </w:rPr>
        <w:t>5</w:t>
      </w:r>
      <w:r w:rsidRPr="00400EAE">
        <w:rPr>
          <w:b/>
          <w:vertAlign w:val="superscript"/>
        </w:rPr>
        <w:t>th</w:t>
      </w:r>
      <w:r>
        <w:rPr>
          <w:b/>
        </w:rPr>
        <w:t xml:space="preserve">. </w:t>
      </w:r>
    </w:p>
    <w:p w:rsidR="009D7B54" w:rsidRDefault="009D7B54" w:rsidP="009D7B54"/>
    <w:p w:rsidR="009D7B54" w:rsidRDefault="009D7B54" w:rsidP="009D7B54">
      <w:r>
        <w:t>Thank you! We look forward to receiving your application.</w:t>
      </w:r>
    </w:p>
    <w:p w:rsidR="009D7B54" w:rsidRDefault="009D7B54" w:rsidP="009D7B54"/>
    <w:p w:rsidR="009D7B54" w:rsidRDefault="009D7B54" w:rsidP="009D7B54">
      <w:r>
        <w:t>Richard, Tristam, and Oliver Tredgett</w:t>
      </w:r>
    </w:p>
    <w:p w:rsidR="009D7B54" w:rsidRDefault="009D7B54" w:rsidP="009D7B54">
      <w:r>
        <w:t>The Cameron Tredgett Scholarship Committee</w:t>
      </w:r>
    </w:p>
    <w:p w:rsidR="009D7B54" w:rsidRDefault="009D7B54" w:rsidP="009D7B54">
      <w:pPr>
        <w:jc w:val="center"/>
        <w:rPr>
          <w:b/>
          <w:sz w:val="28"/>
          <w:szCs w:val="28"/>
        </w:rPr>
      </w:pPr>
    </w:p>
    <w:p w:rsidR="009D7B54" w:rsidRDefault="009D7B54" w:rsidP="009D7B54">
      <w:pPr>
        <w:jc w:val="center"/>
        <w:rPr>
          <w:b/>
          <w:sz w:val="28"/>
          <w:szCs w:val="28"/>
        </w:rPr>
      </w:pPr>
    </w:p>
    <w:p w:rsidR="009D7B54" w:rsidRDefault="009D7B54" w:rsidP="009D7B54">
      <w:pPr>
        <w:jc w:val="center"/>
        <w:rPr>
          <w:b/>
          <w:sz w:val="28"/>
          <w:szCs w:val="28"/>
        </w:rPr>
      </w:pPr>
    </w:p>
    <w:p w:rsidR="009D7B54" w:rsidRDefault="009D7B54" w:rsidP="009D7B54">
      <w:pPr>
        <w:jc w:val="center"/>
        <w:rPr>
          <w:b/>
          <w:sz w:val="28"/>
          <w:szCs w:val="28"/>
        </w:rPr>
      </w:pPr>
    </w:p>
    <w:p w:rsidR="009D7B54" w:rsidRDefault="009D7B54" w:rsidP="009D7B54">
      <w:pPr>
        <w:jc w:val="center"/>
        <w:rPr>
          <w:b/>
          <w:sz w:val="28"/>
          <w:szCs w:val="28"/>
        </w:rPr>
      </w:pPr>
    </w:p>
    <w:p w:rsidR="009D7B54" w:rsidRDefault="009D7B54" w:rsidP="009D7B54">
      <w:pPr>
        <w:jc w:val="center"/>
        <w:rPr>
          <w:b/>
          <w:sz w:val="28"/>
          <w:szCs w:val="28"/>
        </w:rPr>
      </w:pPr>
    </w:p>
    <w:p w:rsidR="009D7B54" w:rsidRDefault="009D7B54" w:rsidP="009D7B54">
      <w:pPr>
        <w:jc w:val="center"/>
        <w:rPr>
          <w:b/>
          <w:sz w:val="28"/>
          <w:szCs w:val="28"/>
        </w:rPr>
      </w:pPr>
    </w:p>
    <w:p w:rsidR="009D7B54" w:rsidRDefault="009D7B54" w:rsidP="009D7B54">
      <w:pPr>
        <w:jc w:val="center"/>
        <w:rPr>
          <w:b/>
          <w:sz w:val="28"/>
          <w:szCs w:val="28"/>
        </w:rPr>
      </w:pPr>
    </w:p>
    <w:p w:rsidR="009D7B54" w:rsidRDefault="009D7B54" w:rsidP="009D7B54">
      <w:pPr>
        <w:jc w:val="center"/>
        <w:rPr>
          <w:b/>
          <w:sz w:val="28"/>
          <w:szCs w:val="28"/>
        </w:rPr>
      </w:pPr>
    </w:p>
    <w:p w:rsidR="009D7B54" w:rsidRDefault="009D7B54" w:rsidP="009D7B54">
      <w:pPr>
        <w:jc w:val="center"/>
        <w:rPr>
          <w:b/>
          <w:sz w:val="28"/>
          <w:szCs w:val="28"/>
        </w:rPr>
      </w:pPr>
    </w:p>
    <w:p w:rsidR="009D7B54" w:rsidRDefault="009D7B54" w:rsidP="009D7B54">
      <w:pPr>
        <w:jc w:val="center"/>
        <w:rPr>
          <w:b/>
          <w:sz w:val="28"/>
          <w:szCs w:val="28"/>
        </w:rPr>
      </w:pPr>
    </w:p>
    <w:p w:rsidR="009D7B54" w:rsidRDefault="009D7B54" w:rsidP="009D7B54">
      <w:pPr>
        <w:jc w:val="center"/>
        <w:rPr>
          <w:b/>
          <w:sz w:val="28"/>
          <w:szCs w:val="28"/>
        </w:rPr>
      </w:pPr>
    </w:p>
    <w:p w:rsidR="009D7B54" w:rsidRDefault="009D7B54" w:rsidP="009D7B54">
      <w:pPr>
        <w:jc w:val="center"/>
        <w:rPr>
          <w:b/>
          <w:sz w:val="28"/>
          <w:szCs w:val="28"/>
        </w:rPr>
      </w:pPr>
    </w:p>
    <w:p w:rsidR="009D7B54" w:rsidRDefault="009D7B54" w:rsidP="009D7B54">
      <w:pPr>
        <w:jc w:val="center"/>
        <w:rPr>
          <w:b/>
          <w:sz w:val="28"/>
          <w:szCs w:val="28"/>
        </w:rPr>
      </w:pPr>
    </w:p>
    <w:p w:rsidR="009D7B54" w:rsidRDefault="009D7B54" w:rsidP="009D7B54">
      <w:pPr>
        <w:jc w:val="center"/>
        <w:rPr>
          <w:b/>
          <w:sz w:val="28"/>
          <w:szCs w:val="28"/>
        </w:rPr>
      </w:pPr>
    </w:p>
    <w:p w:rsidR="009D7B54" w:rsidRDefault="009D7B54" w:rsidP="009D7B54">
      <w:pPr>
        <w:jc w:val="center"/>
        <w:rPr>
          <w:b/>
          <w:sz w:val="28"/>
          <w:szCs w:val="28"/>
        </w:rPr>
      </w:pPr>
    </w:p>
    <w:p w:rsidR="009D7B54" w:rsidRPr="009D7B54" w:rsidRDefault="009D7B54" w:rsidP="009D7B54">
      <w:pPr>
        <w:ind w:left="1440" w:firstLine="720"/>
        <w:rPr>
          <w:b/>
          <w:sz w:val="26"/>
          <w:szCs w:val="26"/>
        </w:rPr>
      </w:pPr>
      <w:r>
        <w:rPr>
          <w:b/>
          <w:sz w:val="28"/>
          <w:szCs w:val="28"/>
        </w:rPr>
        <w:br w:type="page"/>
      </w:r>
      <w:r w:rsidRPr="009D7B54">
        <w:rPr>
          <w:b/>
          <w:sz w:val="26"/>
          <w:szCs w:val="26"/>
        </w:rPr>
        <w:lastRenderedPageBreak/>
        <w:t>Scholarship Application Form</w:t>
      </w:r>
    </w:p>
    <w:p w:rsidR="009D7B54" w:rsidRPr="009D7B54" w:rsidRDefault="009D7B54" w:rsidP="009D7B54">
      <w:pPr>
        <w:rPr>
          <w:sz w:val="20"/>
          <w:szCs w:val="20"/>
        </w:rPr>
      </w:pPr>
    </w:p>
    <w:p w:rsidR="009D7B54" w:rsidRPr="009D7B54" w:rsidRDefault="009D7B54" w:rsidP="009D7B54">
      <w:pPr>
        <w:rPr>
          <w:b/>
          <w:sz w:val="26"/>
          <w:szCs w:val="26"/>
        </w:rPr>
      </w:pPr>
      <w:r w:rsidRPr="009D7B54">
        <w:rPr>
          <w:b/>
          <w:sz w:val="26"/>
          <w:szCs w:val="26"/>
        </w:rPr>
        <w:t>I. Applicant Information</w:t>
      </w:r>
    </w:p>
    <w:p w:rsidR="009D7B54" w:rsidRPr="009D7B54" w:rsidRDefault="009D7B54" w:rsidP="009D7B54">
      <w:pPr>
        <w:rPr>
          <w:sz w:val="20"/>
          <w:szCs w:val="20"/>
        </w:rPr>
      </w:pPr>
    </w:p>
    <w:tbl>
      <w:tblPr>
        <w:tblW w:w="7128" w:type="dxa"/>
        <w:tblBorders>
          <w:bottom w:val="single" w:sz="4" w:space="0" w:color="auto"/>
          <w:insideH w:val="single" w:sz="4" w:space="0" w:color="auto"/>
        </w:tblBorders>
        <w:tblLayout w:type="fixed"/>
        <w:tblLook w:val="0400" w:firstRow="0" w:lastRow="0" w:firstColumn="0" w:lastColumn="0" w:noHBand="0" w:noVBand="1"/>
      </w:tblPr>
      <w:tblGrid>
        <w:gridCol w:w="2070"/>
        <w:gridCol w:w="5058"/>
      </w:tblGrid>
      <w:tr w:rsidR="009D7B54" w:rsidRPr="009D7B54" w:rsidTr="00F00FD0">
        <w:tc>
          <w:tcPr>
            <w:tcW w:w="2070" w:type="dxa"/>
          </w:tcPr>
          <w:p w:rsidR="009D7B54" w:rsidRPr="009D7B54" w:rsidRDefault="009D7B54" w:rsidP="00F00FD0">
            <w:pPr>
              <w:rPr>
                <w:sz w:val="26"/>
                <w:szCs w:val="26"/>
              </w:rPr>
            </w:pPr>
            <w:r w:rsidRPr="009D7B54">
              <w:rPr>
                <w:sz w:val="26"/>
                <w:szCs w:val="26"/>
              </w:rPr>
              <w:t>Name:</w:t>
            </w:r>
          </w:p>
        </w:tc>
        <w:tc>
          <w:tcPr>
            <w:tcW w:w="5058" w:type="dxa"/>
          </w:tcPr>
          <w:p w:rsidR="009D7B54" w:rsidRPr="009D7B54" w:rsidRDefault="009D7B54" w:rsidP="00F00FD0">
            <w:pPr>
              <w:rPr>
                <w:sz w:val="26"/>
                <w:szCs w:val="26"/>
              </w:rPr>
            </w:pPr>
          </w:p>
        </w:tc>
      </w:tr>
      <w:tr w:rsidR="009D7B54" w:rsidRPr="009D7B54" w:rsidTr="00F00FD0">
        <w:tc>
          <w:tcPr>
            <w:tcW w:w="2070" w:type="dxa"/>
          </w:tcPr>
          <w:p w:rsidR="009D7B54" w:rsidRPr="009D7B54" w:rsidRDefault="009D7B54" w:rsidP="00F00FD0">
            <w:pPr>
              <w:rPr>
                <w:sz w:val="26"/>
                <w:szCs w:val="26"/>
              </w:rPr>
            </w:pPr>
            <w:r w:rsidRPr="009D7B54">
              <w:rPr>
                <w:sz w:val="26"/>
                <w:szCs w:val="26"/>
              </w:rPr>
              <w:t>Address:</w:t>
            </w:r>
          </w:p>
        </w:tc>
        <w:tc>
          <w:tcPr>
            <w:tcW w:w="5058" w:type="dxa"/>
          </w:tcPr>
          <w:p w:rsidR="009D7B54" w:rsidRPr="009D7B54" w:rsidRDefault="009D7B54" w:rsidP="00F00FD0">
            <w:pPr>
              <w:rPr>
                <w:sz w:val="26"/>
                <w:szCs w:val="26"/>
              </w:rPr>
            </w:pPr>
          </w:p>
        </w:tc>
      </w:tr>
      <w:tr w:rsidR="009D7B54" w:rsidRPr="009D7B54" w:rsidTr="00F00FD0">
        <w:tc>
          <w:tcPr>
            <w:tcW w:w="2070" w:type="dxa"/>
          </w:tcPr>
          <w:p w:rsidR="009D7B54" w:rsidRPr="009D7B54" w:rsidRDefault="009D7B54" w:rsidP="00F00FD0">
            <w:pPr>
              <w:rPr>
                <w:sz w:val="26"/>
                <w:szCs w:val="26"/>
              </w:rPr>
            </w:pPr>
            <w:r w:rsidRPr="009D7B54">
              <w:rPr>
                <w:sz w:val="26"/>
                <w:szCs w:val="26"/>
              </w:rPr>
              <w:t>Home Phone:</w:t>
            </w:r>
          </w:p>
        </w:tc>
        <w:tc>
          <w:tcPr>
            <w:tcW w:w="5058" w:type="dxa"/>
          </w:tcPr>
          <w:p w:rsidR="009D7B54" w:rsidRPr="009D7B54" w:rsidRDefault="009D7B54" w:rsidP="00F00FD0">
            <w:pPr>
              <w:rPr>
                <w:sz w:val="26"/>
                <w:szCs w:val="26"/>
              </w:rPr>
            </w:pPr>
          </w:p>
        </w:tc>
      </w:tr>
      <w:tr w:rsidR="009D7B54" w:rsidRPr="009D7B54" w:rsidTr="00F00FD0">
        <w:tc>
          <w:tcPr>
            <w:tcW w:w="2070" w:type="dxa"/>
          </w:tcPr>
          <w:p w:rsidR="009D7B54" w:rsidRPr="009D7B54" w:rsidRDefault="009D7B54" w:rsidP="00F00FD0">
            <w:pPr>
              <w:rPr>
                <w:sz w:val="26"/>
                <w:szCs w:val="26"/>
              </w:rPr>
            </w:pPr>
            <w:r w:rsidRPr="009D7B54">
              <w:rPr>
                <w:sz w:val="26"/>
                <w:szCs w:val="26"/>
              </w:rPr>
              <w:t>Cell Phone:</w:t>
            </w:r>
          </w:p>
        </w:tc>
        <w:tc>
          <w:tcPr>
            <w:tcW w:w="5058" w:type="dxa"/>
          </w:tcPr>
          <w:p w:rsidR="009D7B54" w:rsidRPr="009D7B54" w:rsidRDefault="009D7B54" w:rsidP="00F00FD0">
            <w:pPr>
              <w:rPr>
                <w:sz w:val="26"/>
                <w:szCs w:val="26"/>
              </w:rPr>
            </w:pPr>
          </w:p>
        </w:tc>
      </w:tr>
      <w:tr w:rsidR="009D7B54" w:rsidRPr="009D7B54" w:rsidTr="00F00FD0">
        <w:tc>
          <w:tcPr>
            <w:tcW w:w="2070" w:type="dxa"/>
          </w:tcPr>
          <w:p w:rsidR="009D7B54" w:rsidRPr="009D7B54" w:rsidRDefault="009D7B54" w:rsidP="00F00FD0">
            <w:pPr>
              <w:rPr>
                <w:sz w:val="26"/>
                <w:szCs w:val="26"/>
              </w:rPr>
            </w:pPr>
            <w:r w:rsidRPr="009D7B54">
              <w:rPr>
                <w:sz w:val="26"/>
                <w:szCs w:val="26"/>
              </w:rPr>
              <w:t>E-mail:</w:t>
            </w:r>
          </w:p>
        </w:tc>
        <w:tc>
          <w:tcPr>
            <w:tcW w:w="5058" w:type="dxa"/>
          </w:tcPr>
          <w:p w:rsidR="009D7B54" w:rsidRPr="009D7B54" w:rsidRDefault="009D7B54" w:rsidP="00F00FD0">
            <w:pPr>
              <w:rPr>
                <w:sz w:val="26"/>
                <w:szCs w:val="26"/>
              </w:rPr>
            </w:pPr>
          </w:p>
        </w:tc>
      </w:tr>
      <w:tr w:rsidR="009D7B54" w:rsidRPr="009D7B54" w:rsidTr="00F00FD0">
        <w:tc>
          <w:tcPr>
            <w:tcW w:w="2070" w:type="dxa"/>
          </w:tcPr>
          <w:p w:rsidR="009D7B54" w:rsidRPr="009D7B54" w:rsidRDefault="009D7B54" w:rsidP="00F00FD0">
            <w:pPr>
              <w:rPr>
                <w:sz w:val="26"/>
                <w:szCs w:val="26"/>
              </w:rPr>
            </w:pPr>
            <w:r w:rsidRPr="009D7B54">
              <w:rPr>
                <w:sz w:val="26"/>
                <w:szCs w:val="26"/>
              </w:rPr>
              <w:t>Parent E-Mail:</w:t>
            </w:r>
          </w:p>
        </w:tc>
        <w:tc>
          <w:tcPr>
            <w:tcW w:w="5058" w:type="dxa"/>
          </w:tcPr>
          <w:p w:rsidR="009D7B54" w:rsidRPr="009D7B54" w:rsidRDefault="009D7B54" w:rsidP="00F00FD0">
            <w:pPr>
              <w:rPr>
                <w:sz w:val="26"/>
                <w:szCs w:val="26"/>
              </w:rPr>
            </w:pPr>
          </w:p>
        </w:tc>
      </w:tr>
    </w:tbl>
    <w:p w:rsidR="009D7B54" w:rsidRPr="00E72306" w:rsidRDefault="009D7B54" w:rsidP="009D7B54">
      <w:pPr>
        <w:rPr>
          <w:sz w:val="28"/>
          <w:szCs w:val="28"/>
        </w:rPr>
      </w:pPr>
    </w:p>
    <w:p w:rsidR="009D7B54" w:rsidRPr="009D7B54" w:rsidRDefault="009D7B54" w:rsidP="009D7B54">
      <w:pPr>
        <w:rPr>
          <w:b/>
          <w:sz w:val="26"/>
          <w:szCs w:val="26"/>
        </w:rPr>
      </w:pPr>
      <w:r w:rsidRPr="009D7B54">
        <w:rPr>
          <w:b/>
          <w:sz w:val="26"/>
          <w:szCs w:val="26"/>
        </w:rPr>
        <w:t>II. Personal Information</w:t>
      </w:r>
    </w:p>
    <w:p w:rsidR="009D7B54" w:rsidRPr="009D7B54" w:rsidRDefault="009D7B54" w:rsidP="009D7B54">
      <w:pPr>
        <w:rPr>
          <w:sz w:val="20"/>
          <w:szCs w:val="20"/>
        </w:rPr>
      </w:pPr>
    </w:p>
    <w:p w:rsidR="009D7B54" w:rsidRPr="00143108" w:rsidRDefault="009D7B54" w:rsidP="009D7B54">
      <w:pPr>
        <w:rPr>
          <w:b/>
        </w:rPr>
      </w:pPr>
      <w:r w:rsidRPr="00143108">
        <w:t xml:space="preserve">In an effort to help us know you better as a person and as a student, please provide a brief typewritten response (no more than half page per question and on a separate sheet of paper, </w:t>
      </w:r>
      <w:r w:rsidRPr="00143108">
        <w:rPr>
          <w:b/>
        </w:rPr>
        <w:t>addressed to the Cameron Tredgett Foundation at the address below</w:t>
      </w:r>
      <w:r w:rsidRPr="00143108">
        <w:t>) to the following questions:</w:t>
      </w:r>
    </w:p>
    <w:p w:rsidR="009D7B54" w:rsidRPr="00143108" w:rsidRDefault="009D7B54" w:rsidP="009D7B54"/>
    <w:p w:rsidR="009D7B54" w:rsidRPr="00143108" w:rsidRDefault="009D7B54" w:rsidP="009D7B54">
      <w:pPr>
        <w:numPr>
          <w:ilvl w:val="0"/>
          <w:numId w:val="1"/>
        </w:numPr>
        <w:pBdr>
          <w:top w:val="nil"/>
          <w:left w:val="nil"/>
          <w:bottom w:val="nil"/>
          <w:right w:val="nil"/>
          <w:between w:val="nil"/>
        </w:pBdr>
        <w:contextualSpacing/>
      </w:pPr>
      <w:r w:rsidRPr="00143108">
        <w:t xml:space="preserve">During your high school career, what sport/s did you play? Please explain </w:t>
      </w:r>
      <w:r w:rsidRPr="00143108">
        <w:br/>
        <w:t xml:space="preserve">what you took away from playing this sport in regard to physical, mental, </w:t>
      </w:r>
      <w:r w:rsidRPr="00143108">
        <w:br/>
        <w:t>and emotional growth.</w:t>
      </w:r>
    </w:p>
    <w:p w:rsidR="009D7B54" w:rsidRPr="00143108" w:rsidRDefault="009D7B54" w:rsidP="009D7B54">
      <w:pPr>
        <w:ind w:left="720" w:hanging="720"/>
      </w:pPr>
    </w:p>
    <w:p w:rsidR="009D7B54" w:rsidRPr="00143108" w:rsidRDefault="009D7B54" w:rsidP="009D7B54">
      <w:pPr>
        <w:numPr>
          <w:ilvl w:val="0"/>
          <w:numId w:val="1"/>
        </w:numPr>
        <w:pBdr>
          <w:top w:val="nil"/>
          <w:left w:val="nil"/>
          <w:bottom w:val="nil"/>
          <w:right w:val="nil"/>
          <w:between w:val="nil"/>
        </w:pBdr>
        <w:contextualSpacing/>
      </w:pPr>
      <w:r w:rsidRPr="00143108">
        <w:t xml:space="preserve">Having utilized the Special Education Department at WHS, what tools have </w:t>
      </w:r>
      <w:r w:rsidRPr="00143108">
        <w:br/>
        <w:t xml:space="preserve">you acquired to help you further your education? Please describe a particular </w:t>
      </w:r>
      <w:r w:rsidRPr="00143108">
        <w:br/>
        <w:t>event or problem that has occurred and how you worked through it.</w:t>
      </w:r>
    </w:p>
    <w:p w:rsidR="009D7B54" w:rsidRPr="00143108" w:rsidRDefault="009D7B54" w:rsidP="009D7B54"/>
    <w:p w:rsidR="009D7B54" w:rsidRPr="00143108" w:rsidRDefault="009D7B54" w:rsidP="009D7B54">
      <w:pPr>
        <w:numPr>
          <w:ilvl w:val="0"/>
          <w:numId w:val="1"/>
        </w:numPr>
        <w:pBdr>
          <w:top w:val="nil"/>
          <w:left w:val="nil"/>
          <w:bottom w:val="nil"/>
          <w:right w:val="nil"/>
          <w:between w:val="nil"/>
        </w:pBdr>
        <w:contextualSpacing/>
      </w:pPr>
      <w:r w:rsidRPr="00143108">
        <w:t>There are many emotional and medical disorders affecting people today. Please tell us your story about a personal challenge you are facing and/or working on to overcome? What support system or plan do you have in place to help you once you go to college?</w:t>
      </w:r>
    </w:p>
    <w:p w:rsidR="009D7B54" w:rsidRPr="00143108" w:rsidRDefault="009D7B54" w:rsidP="009D7B54"/>
    <w:p w:rsidR="009D7B54" w:rsidRPr="009D7B54" w:rsidRDefault="009D7B54" w:rsidP="009D7B54">
      <w:pPr>
        <w:rPr>
          <w:sz w:val="26"/>
          <w:szCs w:val="26"/>
        </w:rPr>
      </w:pPr>
      <w:r w:rsidRPr="009D7B54">
        <w:rPr>
          <w:b/>
          <w:sz w:val="26"/>
          <w:szCs w:val="26"/>
        </w:rPr>
        <w:t>III.</w:t>
      </w:r>
      <w:r w:rsidRPr="009D7B54">
        <w:rPr>
          <w:b/>
          <w:sz w:val="26"/>
          <w:szCs w:val="26"/>
        </w:rPr>
        <w:tab/>
        <w:t>College | University</w:t>
      </w:r>
    </w:p>
    <w:p w:rsidR="009D7B54" w:rsidRPr="009D7B54" w:rsidRDefault="009D7B54" w:rsidP="009D7B54">
      <w:pPr>
        <w:rPr>
          <w:sz w:val="20"/>
          <w:szCs w:val="20"/>
        </w:rPr>
      </w:pPr>
    </w:p>
    <w:p w:rsidR="009D7B54" w:rsidRPr="009D7B54" w:rsidRDefault="009D7B54" w:rsidP="009D7B54">
      <w:pPr>
        <w:rPr>
          <w:sz w:val="20"/>
          <w:szCs w:val="20"/>
        </w:rPr>
      </w:pPr>
      <w:r w:rsidRPr="00143108">
        <w:t>Please list the colleges that you are most likely to attend:</w:t>
      </w:r>
    </w:p>
    <w:p w:rsidR="009D7B54" w:rsidRPr="009D7B54" w:rsidRDefault="009D7B54" w:rsidP="009D7B54">
      <w:pPr>
        <w:rPr>
          <w:sz w:val="20"/>
          <w:szCs w:val="20"/>
        </w:rPr>
      </w:pPr>
    </w:p>
    <w:p w:rsidR="009D7B54" w:rsidRPr="00143108" w:rsidRDefault="009D7B54" w:rsidP="009D7B54">
      <w:pPr>
        <w:numPr>
          <w:ilvl w:val="0"/>
          <w:numId w:val="2"/>
        </w:numPr>
        <w:pBdr>
          <w:top w:val="nil"/>
          <w:left w:val="nil"/>
          <w:bottom w:val="nil"/>
          <w:right w:val="nil"/>
          <w:between w:val="nil"/>
        </w:pBdr>
        <w:contextualSpacing/>
      </w:pPr>
      <w:r w:rsidRPr="00143108">
        <w:t>______________________________________</w:t>
      </w:r>
    </w:p>
    <w:p w:rsidR="009D7B54" w:rsidRPr="009D7B54" w:rsidRDefault="009D7B54" w:rsidP="009D7B54">
      <w:pPr>
        <w:ind w:left="720" w:hanging="720"/>
        <w:rPr>
          <w:sz w:val="20"/>
          <w:szCs w:val="20"/>
        </w:rPr>
      </w:pPr>
    </w:p>
    <w:p w:rsidR="009D7B54" w:rsidRDefault="009D7B54" w:rsidP="009D7B54">
      <w:pPr>
        <w:numPr>
          <w:ilvl w:val="0"/>
          <w:numId w:val="2"/>
        </w:numPr>
        <w:pBdr>
          <w:top w:val="nil"/>
          <w:left w:val="nil"/>
          <w:bottom w:val="nil"/>
          <w:right w:val="nil"/>
          <w:between w:val="nil"/>
        </w:pBdr>
        <w:contextualSpacing/>
      </w:pPr>
      <w:r w:rsidRPr="00143108">
        <w:t>______________________________________</w:t>
      </w:r>
    </w:p>
    <w:p w:rsidR="009D7B54" w:rsidRPr="009D7B54" w:rsidRDefault="009D7B54" w:rsidP="009D7B54">
      <w:pPr>
        <w:pBdr>
          <w:top w:val="nil"/>
          <w:left w:val="nil"/>
          <w:bottom w:val="nil"/>
          <w:right w:val="nil"/>
          <w:between w:val="nil"/>
        </w:pBdr>
        <w:ind w:left="720"/>
        <w:contextualSpacing/>
        <w:rPr>
          <w:sz w:val="20"/>
          <w:szCs w:val="20"/>
        </w:rPr>
      </w:pPr>
    </w:p>
    <w:p w:rsidR="009D7B54" w:rsidRPr="00143108" w:rsidRDefault="009D7B54" w:rsidP="009D7B54">
      <w:pPr>
        <w:numPr>
          <w:ilvl w:val="0"/>
          <w:numId w:val="2"/>
        </w:numPr>
        <w:pBdr>
          <w:top w:val="nil"/>
          <w:left w:val="nil"/>
          <w:bottom w:val="nil"/>
          <w:right w:val="nil"/>
          <w:between w:val="nil"/>
        </w:pBdr>
        <w:contextualSpacing/>
      </w:pPr>
      <w:r w:rsidRPr="00143108">
        <w:t>______________________________________</w:t>
      </w:r>
    </w:p>
    <w:p w:rsidR="0087270D" w:rsidRPr="00AA7856" w:rsidRDefault="0087270D" w:rsidP="00AA7856"/>
    <w:sectPr w:rsidR="0087270D" w:rsidRPr="00AA7856" w:rsidSect="009D7B54">
      <w:headerReference w:type="even" r:id="rId7"/>
      <w:headerReference w:type="default" r:id="rId8"/>
      <w:footerReference w:type="even" r:id="rId9"/>
      <w:footerReference w:type="default" r:id="rId10"/>
      <w:headerReference w:type="first" r:id="rId11"/>
      <w:footerReference w:type="first" r:id="rId12"/>
      <w:pgSz w:w="12240" w:h="15840"/>
      <w:pgMar w:top="3067" w:right="1800" w:bottom="1008"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05A" w:rsidRDefault="0022005A" w:rsidP="001B278D">
      <w:r>
        <w:separator/>
      </w:r>
    </w:p>
  </w:endnote>
  <w:endnote w:type="continuationSeparator" w:id="0">
    <w:p w:rsidR="0022005A" w:rsidRDefault="0022005A" w:rsidP="001B2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B4F" w:rsidRDefault="001B2B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78D" w:rsidRDefault="00BE0F44">
    <w:pPr>
      <w:pStyle w:val="Footer"/>
    </w:pPr>
    <w:r>
      <w:rPr>
        <w:noProof/>
      </w:rPr>
      <w:drawing>
        <wp:anchor distT="0" distB="0" distL="114300" distR="114300" simplePos="0" relativeHeight="251658240" behindDoc="1" locked="0" layoutInCell="1" allowOverlap="1" wp14:anchorId="68D4533C" wp14:editId="348A248D">
          <wp:simplePos x="0" y="0"/>
          <wp:positionH relativeFrom="page">
            <wp:posOffset>0</wp:posOffset>
          </wp:positionH>
          <wp:positionV relativeFrom="page">
            <wp:posOffset>9467850</wp:posOffset>
          </wp:positionV>
          <wp:extent cx="7772400" cy="600075"/>
          <wp:effectExtent l="0" t="0" r="0" b="952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600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B4F" w:rsidRDefault="001B2B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05A" w:rsidRDefault="0022005A" w:rsidP="001B278D">
      <w:r>
        <w:separator/>
      </w:r>
    </w:p>
  </w:footnote>
  <w:footnote w:type="continuationSeparator" w:id="0">
    <w:p w:rsidR="0022005A" w:rsidRDefault="0022005A" w:rsidP="001B27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B4F" w:rsidRDefault="001B2B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78D" w:rsidRDefault="00BE0F44">
    <w:pPr>
      <w:pStyle w:val="Header"/>
    </w:pPr>
    <w:r>
      <w:rPr>
        <w:noProof/>
      </w:rPr>
      <w:drawing>
        <wp:anchor distT="0" distB="0" distL="114300" distR="114300" simplePos="0" relativeHeight="251657216" behindDoc="1" locked="0" layoutInCell="1" allowOverlap="1" wp14:anchorId="6825D3C5" wp14:editId="0E3A2CC6">
          <wp:simplePos x="0" y="0"/>
          <wp:positionH relativeFrom="page">
            <wp:align>center</wp:align>
          </wp:positionH>
          <wp:positionV relativeFrom="page">
            <wp:align>top</wp:align>
          </wp:positionV>
          <wp:extent cx="7772400" cy="1798320"/>
          <wp:effectExtent l="0" t="0" r="0" b="508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7983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B4F" w:rsidRDefault="001B2B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2D7B14"/>
    <w:multiLevelType w:val="multilevel"/>
    <w:tmpl w:val="173A6F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7492787"/>
    <w:multiLevelType w:val="multilevel"/>
    <w:tmpl w:val="4E9E59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5771F40"/>
    <w:multiLevelType w:val="multilevel"/>
    <w:tmpl w:val="34DC2D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174"/>
    <w:rsid w:val="000561E3"/>
    <w:rsid w:val="00056515"/>
    <w:rsid w:val="001B278D"/>
    <w:rsid w:val="001B2B4F"/>
    <w:rsid w:val="00205BE8"/>
    <w:rsid w:val="0022005A"/>
    <w:rsid w:val="002E4222"/>
    <w:rsid w:val="00543EBC"/>
    <w:rsid w:val="006A1057"/>
    <w:rsid w:val="007F3CFF"/>
    <w:rsid w:val="0087270D"/>
    <w:rsid w:val="009D0174"/>
    <w:rsid w:val="009D7B54"/>
    <w:rsid w:val="00AA7856"/>
    <w:rsid w:val="00B220DC"/>
    <w:rsid w:val="00BE0F44"/>
    <w:rsid w:val="00D9006B"/>
    <w:rsid w:val="00FF1D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BCE548A5-8B0A-46FD-B756-1DF6FFB06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78D"/>
    <w:pPr>
      <w:tabs>
        <w:tab w:val="center" w:pos="4320"/>
        <w:tab w:val="right" w:pos="8640"/>
      </w:tabs>
    </w:pPr>
  </w:style>
  <w:style w:type="character" w:customStyle="1" w:styleId="HeaderChar">
    <w:name w:val="Header Char"/>
    <w:basedOn w:val="DefaultParagraphFont"/>
    <w:link w:val="Header"/>
    <w:uiPriority w:val="99"/>
    <w:rsid w:val="001B278D"/>
  </w:style>
  <w:style w:type="paragraph" w:styleId="Footer">
    <w:name w:val="footer"/>
    <w:basedOn w:val="Normal"/>
    <w:link w:val="FooterChar"/>
    <w:uiPriority w:val="99"/>
    <w:unhideWhenUsed/>
    <w:rsid w:val="001B278D"/>
    <w:pPr>
      <w:tabs>
        <w:tab w:val="center" w:pos="4320"/>
        <w:tab w:val="right" w:pos="8640"/>
      </w:tabs>
    </w:pPr>
  </w:style>
  <w:style w:type="character" w:customStyle="1" w:styleId="FooterChar">
    <w:name w:val="Footer Char"/>
    <w:basedOn w:val="DefaultParagraphFont"/>
    <w:link w:val="Footer"/>
    <w:uiPriority w:val="99"/>
    <w:rsid w:val="001B278D"/>
  </w:style>
  <w:style w:type="paragraph" w:styleId="BalloonText">
    <w:name w:val="Balloon Text"/>
    <w:basedOn w:val="Normal"/>
    <w:link w:val="BalloonTextChar"/>
    <w:uiPriority w:val="99"/>
    <w:semiHidden/>
    <w:unhideWhenUsed/>
    <w:rsid w:val="001B278D"/>
    <w:rPr>
      <w:rFonts w:ascii="Lucida Grande" w:hAnsi="Lucida Grande" w:cs="Lucida Grande"/>
      <w:sz w:val="18"/>
      <w:szCs w:val="18"/>
    </w:rPr>
  </w:style>
  <w:style w:type="character" w:customStyle="1" w:styleId="BalloonTextChar">
    <w:name w:val="Balloon Text Char"/>
    <w:link w:val="BalloonText"/>
    <w:uiPriority w:val="99"/>
    <w:semiHidden/>
    <w:rsid w:val="001B278D"/>
    <w:rPr>
      <w:rFonts w:ascii="Lucida Grande" w:hAnsi="Lucida Grande" w:cs="Lucida Grande"/>
      <w:sz w:val="18"/>
      <w:szCs w:val="18"/>
    </w:rPr>
  </w:style>
  <w:style w:type="paragraph" w:styleId="ListParagraph">
    <w:name w:val="List Paragraph"/>
    <w:basedOn w:val="Normal"/>
    <w:uiPriority w:val="34"/>
    <w:qFormat/>
    <w:rsid w:val="009D7B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stam%20Tredgett\AppData\Local\Microsoft\Windows\INetCache\Content.Outlook\CSN60FDX\CWT_FoundationLH_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CWT_FoundationLH_US.dotx</Template>
  <TotalTime>1</TotalTime>
  <Pages>3</Pages>
  <Words>534</Words>
  <Characters>3047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Waters</Company>
  <LinksUpToDate>false</LinksUpToDate>
  <CharactersWithSpaces>3574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Tristam Tredgett</dc:creator>
  <cp:keywords/>
  <dc:description/>
  <cp:lastModifiedBy>Tristam Tredgett</cp:lastModifiedBy>
  <cp:revision>2</cp:revision>
  <dcterms:created xsi:type="dcterms:W3CDTF">2020-03-13T15:34:00Z</dcterms:created>
  <dcterms:modified xsi:type="dcterms:W3CDTF">2020-03-13T15:34:00Z</dcterms:modified>
</cp:coreProperties>
</file>